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953" w:rsidRDefault="00914025" w:rsidP="00B73532">
      <w:pPr>
        <w:pStyle w:val="Title"/>
        <w:tabs>
          <w:tab w:val="left" w:pos="6120"/>
        </w:tabs>
      </w:pPr>
      <w:sdt>
        <w:sdtPr>
          <w:alias w:val="Company Name"/>
          <w:tag w:val=""/>
          <w:id w:val="1501239775"/>
          <w:placeholder>
            <w:docPart w:val="477BC83A50AC443795736D008A4BE0F0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D40750">
            <w:t>Soldiers’ Angels</w:t>
          </w:r>
        </w:sdtContent>
      </w:sdt>
    </w:p>
    <w:sdt>
      <w:sdtPr>
        <w:id w:val="474871628"/>
        <w:placeholder>
          <w:docPart w:val="A61E7B5178D54225813CB9DFA28D62B1"/>
        </w:placeholder>
        <w:date>
          <w:dateFormat w:val="MMMM d, yyyy"/>
          <w:lid w:val="en-US"/>
          <w:storeMappedDataAs w:val="dateTime"/>
          <w:calendar w:val="gregorian"/>
        </w:date>
      </w:sdtPr>
      <w:sdtEndPr/>
      <w:sdtContent>
        <w:p w:rsidR="00F71953" w:rsidRDefault="00CE390D">
          <w:pPr>
            <w:pStyle w:val="Subtitle"/>
          </w:pPr>
          <w:r>
            <w:t xml:space="preserve">Donors: Please fill out the fields </w:t>
          </w:r>
          <w:r w:rsidR="003271BB">
            <w:t xml:space="preserve">marked </w:t>
          </w:r>
          <w:r>
            <w:t>in yellow. Thank you!</w:t>
          </w:r>
        </w:p>
      </w:sdtContent>
    </w:sdt>
    <w:tbl>
      <w:tblPr>
        <w:tblStyle w:val="InvoiceTable"/>
        <w:tblW w:w="5000" w:type="pct"/>
        <w:tblLook w:val="04A0" w:firstRow="1" w:lastRow="0" w:firstColumn="1" w:lastColumn="0" w:noHBand="0" w:noVBand="1"/>
        <w:tblDescription w:val="Bill To/Ship To"/>
      </w:tblPr>
      <w:tblGrid>
        <w:gridCol w:w="4716"/>
        <w:gridCol w:w="4634"/>
      </w:tblGrid>
      <w:tr w:rsidR="00F71953" w:rsidTr="00F719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00" w:type="pct"/>
          </w:tcPr>
          <w:p w:rsidR="00F71953" w:rsidRDefault="00D40750" w:rsidP="00D40750">
            <w:r>
              <w:t>Incoming</w:t>
            </w:r>
          </w:p>
        </w:tc>
        <w:tc>
          <w:tcPr>
            <w:tcW w:w="2500" w:type="pct"/>
          </w:tcPr>
          <w:p w:rsidR="00F71953" w:rsidRDefault="00D40750">
            <w:r w:rsidRPr="0032667D">
              <w:t>Outgoing</w:t>
            </w:r>
            <w:r w:rsidR="00406A2D" w:rsidRPr="0032667D">
              <w:t>/Date:</w:t>
            </w:r>
          </w:p>
        </w:tc>
      </w:tr>
      <w:tr w:rsidR="00F71953" w:rsidTr="00F71953">
        <w:tc>
          <w:tcPr>
            <w:tcW w:w="2500" w:type="pct"/>
          </w:tcPr>
          <w:tbl>
            <w:tblPr>
              <w:tblW w:w="462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21"/>
            </w:tblGrid>
            <w:tr w:rsidR="008575EB" w:rsidTr="004A2551">
              <w:trPr>
                <w:trHeight w:val="378"/>
              </w:trPr>
              <w:tc>
                <w:tcPr>
                  <w:tcW w:w="5000" w:type="pct"/>
                  <w:tcMar>
                    <w:top w:w="144" w:type="dxa"/>
                  </w:tcMar>
                </w:tcPr>
                <w:p w:rsidR="008575EB" w:rsidRDefault="008575EB" w:rsidP="004F2E57">
                  <w:pPr>
                    <w:pStyle w:val="FormHeading"/>
                    <w:ind w:right="-5310"/>
                  </w:pPr>
                  <w:r w:rsidRPr="0032667D">
                    <w:rPr>
                      <w:highlight w:val="yellow"/>
                    </w:rPr>
                    <w:t>Donor Name:</w:t>
                  </w:r>
                  <w:r>
                    <w:t xml:space="preserve">  </w:t>
                  </w:r>
                </w:p>
              </w:tc>
            </w:tr>
            <w:tr w:rsidR="008575EB" w:rsidTr="008575EB">
              <w:tc>
                <w:tcPr>
                  <w:tcW w:w="5000" w:type="pct"/>
                </w:tcPr>
                <w:p w:rsidR="008575EB" w:rsidRDefault="008575EB">
                  <w:pPr>
                    <w:pStyle w:val="FormHeading"/>
                  </w:pPr>
                  <w:r w:rsidRPr="0032667D">
                    <w:rPr>
                      <w:highlight w:val="yellow"/>
                    </w:rPr>
                    <w:t>Phone:</w:t>
                  </w:r>
                  <w:r>
                    <w:t xml:space="preserve">             </w:t>
                  </w:r>
                </w:p>
              </w:tc>
            </w:tr>
            <w:tr w:rsidR="008575EB" w:rsidTr="008575EB">
              <w:tc>
                <w:tcPr>
                  <w:tcW w:w="5000" w:type="pct"/>
                </w:tcPr>
                <w:p w:rsidR="008575EB" w:rsidRDefault="008575EB">
                  <w:pPr>
                    <w:pStyle w:val="FormHeading"/>
                  </w:pPr>
                  <w:r w:rsidRPr="0032667D">
                    <w:rPr>
                      <w:highlight w:val="yellow"/>
                    </w:rPr>
                    <w:t>Address :</w:t>
                  </w:r>
                  <w:r>
                    <w:t xml:space="preserve">         </w:t>
                  </w:r>
                </w:p>
              </w:tc>
            </w:tr>
            <w:tr w:rsidR="008575EB" w:rsidTr="008575EB">
              <w:tc>
                <w:tcPr>
                  <w:tcW w:w="5000" w:type="pct"/>
                </w:tcPr>
                <w:p w:rsidR="008575EB" w:rsidRDefault="008575EB" w:rsidP="00B76E31">
                  <w:pPr>
                    <w:pStyle w:val="FormHeading"/>
                  </w:pPr>
                  <w:r w:rsidRPr="0032667D">
                    <w:rPr>
                      <w:highlight w:val="yellow"/>
                    </w:rPr>
                    <w:t>Email :</w:t>
                  </w:r>
                  <w:r>
                    <w:t xml:space="preserve">           </w:t>
                  </w:r>
                </w:p>
              </w:tc>
            </w:tr>
          </w:tbl>
          <w:p w:rsidR="00F71953" w:rsidRDefault="00F71953"/>
        </w:tc>
        <w:tc>
          <w:tcPr>
            <w:tcW w:w="2500" w:type="pct"/>
          </w:tcPr>
          <w:p w:rsidR="00F71953" w:rsidRDefault="00B73532">
            <w:pPr>
              <w:rPr>
                <w:b/>
              </w:rPr>
            </w:pPr>
            <w:r>
              <w:rPr>
                <w:b/>
              </w:rPr>
              <w:t>Soldiers’ Angels Representative:</w:t>
            </w:r>
            <w:r w:rsidR="005A585E">
              <w:rPr>
                <w:b/>
              </w:rPr>
              <w:t xml:space="preserve"> M. Phillips</w:t>
            </w:r>
          </w:p>
          <w:p w:rsidR="00B73532" w:rsidRDefault="00B73532">
            <w:pPr>
              <w:rPr>
                <w:b/>
              </w:rPr>
            </w:pPr>
            <w:r>
              <w:rPr>
                <w:b/>
              </w:rPr>
              <w:t>Phone:</w:t>
            </w:r>
          </w:p>
          <w:p w:rsidR="00B73532" w:rsidRPr="00B73532" w:rsidRDefault="00B73532">
            <w:pPr>
              <w:rPr>
                <w:b/>
              </w:rPr>
            </w:pPr>
            <w:r>
              <w:rPr>
                <w:b/>
              </w:rPr>
              <w:t>Email:</w:t>
            </w:r>
            <w:r w:rsidR="005A585E">
              <w:rPr>
                <w:b/>
              </w:rPr>
              <w:t xml:space="preserve"> mphillips@soldiersangels.org</w:t>
            </w:r>
          </w:p>
        </w:tc>
      </w:tr>
      <w:tr w:rsidR="00F71953" w:rsidTr="00F71953">
        <w:tc>
          <w:tcPr>
            <w:tcW w:w="2500" w:type="pct"/>
          </w:tcPr>
          <w:tbl>
            <w:tblPr>
              <w:tblW w:w="1889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73"/>
            </w:tblGrid>
            <w:tr w:rsidR="00B73532" w:rsidTr="00B73532">
              <w:tc>
                <w:tcPr>
                  <w:tcW w:w="5000" w:type="pct"/>
                  <w:tcMar>
                    <w:top w:w="144" w:type="dxa"/>
                  </w:tcMar>
                </w:tcPr>
                <w:p w:rsidR="00B73532" w:rsidRDefault="00B73532">
                  <w:pPr>
                    <w:pStyle w:val="FormHeading"/>
                  </w:pPr>
                  <w:r w:rsidRPr="0032667D">
                    <w:rPr>
                      <w:highlight w:val="yellow"/>
                    </w:rPr>
                    <w:t>Date of Donation</w:t>
                  </w:r>
                </w:p>
              </w:tc>
            </w:tr>
            <w:tr w:rsidR="00B73532" w:rsidTr="00B73532">
              <w:tc>
                <w:tcPr>
                  <w:tcW w:w="5000" w:type="pct"/>
                </w:tcPr>
                <w:p w:rsidR="00B73532" w:rsidRDefault="00B73532">
                  <w:pPr>
                    <w:pStyle w:val="FormHeading"/>
                  </w:pPr>
                  <w:r>
                    <w:t>Contact Person</w:t>
                  </w:r>
                </w:p>
              </w:tc>
            </w:tr>
            <w:tr w:rsidR="00B73532" w:rsidTr="00B73532">
              <w:tc>
                <w:tcPr>
                  <w:tcW w:w="5000" w:type="pct"/>
                </w:tcPr>
                <w:p w:rsidR="00B73532" w:rsidRDefault="00B73532" w:rsidP="00D40750">
                  <w:pPr>
                    <w:pStyle w:val="FormHeading"/>
                  </w:pPr>
                  <w:r>
                    <w:t>Phone</w:t>
                  </w:r>
                </w:p>
              </w:tc>
            </w:tr>
          </w:tbl>
          <w:p w:rsidR="00F71953" w:rsidRDefault="00F71953"/>
        </w:tc>
        <w:tc>
          <w:tcPr>
            <w:tcW w:w="2500" w:type="pct"/>
          </w:tcPr>
          <w:tbl>
            <w:tblPr>
              <w:tblW w:w="453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57"/>
              <w:gridCol w:w="2879"/>
            </w:tblGrid>
            <w:tr w:rsidR="00F71953" w:rsidTr="00EE3D78">
              <w:tc>
                <w:tcPr>
                  <w:tcW w:w="1826" w:type="pct"/>
                  <w:tcMar>
                    <w:top w:w="144" w:type="dxa"/>
                  </w:tcMar>
                </w:tcPr>
                <w:p w:rsidR="00F71953" w:rsidRPr="0032667D" w:rsidRDefault="00EE3D78" w:rsidP="00B73532">
                  <w:pPr>
                    <w:pStyle w:val="FormHeading"/>
                    <w:ind w:right="-2758"/>
                  </w:pPr>
                  <w:r w:rsidRPr="0032667D">
                    <w:t>VA</w:t>
                  </w:r>
                  <w:r w:rsidR="00B73532" w:rsidRPr="0032667D">
                    <w:t>/Other</w:t>
                  </w:r>
                  <w:r w:rsidRPr="0032667D">
                    <w:t xml:space="preserve"> delivered to</w:t>
                  </w:r>
                  <w:r w:rsidR="00B73532" w:rsidRPr="0032667D">
                    <w:t>:</w:t>
                  </w:r>
                </w:p>
                <w:p w:rsidR="00EE3D78" w:rsidRPr="0032667D" w:rsidRDefault="00EE3D78">
                  <w:pPr>
                    <w:pStyle w:val="FormHeading"/>
                  </w:pPr>
                </w:p>
              </w:tc>
              <w:tc>
                <w:tcPr>
                  <w:tcW w:w="3174" w:type="pct"/>
                  <w:tcMar>
                    <w:top w:w="144" w:type="dxa"/>
                  </w:tcMar>
                </w:tcPr>
                <w:p w:rsidR="00F71953" w:rsidRPr="0032667D" w:rsidRDefault="00B73532" w:rsidP="00B73532">
                  <w:pPr>
                    <w:pStyle w:val="FormText"/>
                    <w:rPr>
                      <w:b/>
                    </w:rPr>
                  </w:pPr>
                  <w:r w:rsidRPr="0032667D">
                    <w:rPr>
                      <w:b/>
                    </w:rPr>
                    <w:t>to:</w:t>
                  </w:r>
                  <w:r w:rsidR="005A585E">
                    <w:rPr>
                      <w:b/>
                    </w:rPr>
                    <w:t xml:space="preserve"> Landstuhl Regional Medical Center</w:t>
                  </w:r>
                </w:p>
              </w:tc>
            </w:tr>
            <w:tr w:rsidR="00B73532" w:rsidTr="00EE3D78">
              <w:tc>
                <w:tcPr>
                  <w:tcW w:w="1826" w:type="pct"/>
                  <w:tcMar>
                    <w:top w:w="144" w:type="dxa"/>
                  </w:tcMar>
                </w:tcPr>
                <w:p w:rsidR="00B73532" w:rsidRDefault="00B73532">
                  <w:pPr>
                    <w:pStyle w:val="FormHeading"/>
                  </w:pPr>
                </w:p>
              </w:tc>
              <w:tc>
                <w:tcPr>
                  <w:tcW w:w="3174" w:type="pct"/>
                  <w:tcMar>
                    <w:top w:w="144" w:type="dxa"/>
                  </w:tcMar>
                </w:tcPr>
                <w:p w:rsidR="00B73532" w:rsidRDefault="00B73532" w:rsidP="00B73532">
                  <w:pPr>
                    <w:pStyle w:val="FormText"/>
                  </w:pPr>
                </w:p>
              </w:tc>
            </w:tr>
          </w:tbl>
          <w:p w:rsidR="00F71953" w:rsidRDefault="00F71953"/>
        </w:tc>
      </w:tr>
    </w:tbl>
    <w:p w:rsidR="00F71953" w:rsidRDefault="00F71953"/>
    <w:tbl>
      <w:tblPr>
        <w:tblStyle w:val="InvoiceTable"/>
        <w:tblW w:w="5165" w:type="pct"/>
        <w:tblLook w:val="04E0" w:firstRow="1" w:lastRow="1" w:firstColumn="1" w:lastColumn="0" w:noHBand="0" w:noVBand="1"/>
        <w:tblDescription w:val="Invoice Table"/>
      </w:tblPr>
      <w:tblGrid>
        <w:gridCol w:w="639"/>
        <w:gridCol w:w="3726"/>
        <w:gridCol w:w="802"/>
        <w:gridCol w:w="802"/>
        <w:gridCol w:w="1136"/>
        <w:gridCol w:w="1180"/>
        <w:gridCol w:w="1374"/>
      </w:tblGrid>
      <w:tr w:rsidR="00406A2D" w:rsidTr="00406A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31" w:type="pct"/>
          </w:tcPr>
          <w:p w:rsidR="00406A2D" w:rsidRPr="004A2551" w:rsidRDefault="00406A2D">
            <w:pPr>
              <w:jc w:val="center"/>
              <w:rPr>
                <w:highlight w:val="cyan"/>
              </w:rPr>
            </w:pPr>
            <w:r w:rsidRPr="0032667D">
              <w:rPr>
                <w:highlight w:val="yellow"/>
              </w:rPr>
              <w:t>Qty.</w:t>
            </w:r>
          </w:p>
        </w:tc>
        <w:tc>
          <w:tcPr>
            <w:tcW w:w="1929" w:type="pct"/>
          </w:tcPr>
          <w:p w:rsidR="00406A2D" w:rsidRPr="004A2551" w:rsidRDefault="00406A2D">
            <w:pPr>
              <w:rPr>
                <w:highlight w:val="cyan"/>
              </w:rPr>
            </w:pPr>
            <w:r w:rsidRPr="0032667D">
              <w:rPr>
                <w:highlight w:val="yellow"/>
              </w:rPr>
              <w:t>Description of item</w:t>
            </w:r>
          </w:p>
        </w:tc>
        <w:tc>
          <w:tcPr>
            <w:tcW w:w="415" w:type="pct"/>
          </w:tcPr>
          <w:p w:rsidR="00406A2D" w:rsidRDefault="00406A2D" w:rsidP="00A22FA7">
            <w:r w:rsidRPr="0032667D">
              <w:t>SVG</w:t>
            </w:r>
          </w:p>
        </w:tc>
        <w:tc>
          <w:tcPr>
            <w:tcW w:w="415" w:type="pct"/>
          </w:tcPr>
          <w:p w:rsidR="00406A2D" w:rsidRDefault="00406A2D" w:rsidP="00A22FA7">
            <w:r>
              <w:t>#exp</w:t>
            </w:r>
          </w:p>
        </w:tc>
        <w:tc>
          <w:tcPr>
            <w:tcW w:w="588" w:type="pct"/>
          </w:tcPr>
          <w:p w:rsidR="00406A2D" w:rsidRDefault="00406A2D">
            <w:r>
              <w:t>Date expensed</w:t>
            </w:r>
          </w:p>
        </w:tc>
        <w:tc>
          <w:tcPr>
            <w:tcW w:w="611" w:type="pct"/>
          </w:tcPr>
          <w:p w:rsidR="00406A2D" w:rsidRDefault="00406A2D">
            <w:r w:rsidRPr="007C5945">
              <w:rPr>
                <w:highlight w:val="yellow"/>
              </w:rPr>
              <w:t>Value per item</w:t>
            </w:r>
          </w:p>
        </w:tc>
        <w:tc>
          <w:tcPr>
            <w:tcW w:w="711" w:type="pct"/>
          </w:tcPr>
          <w:p w:rsidR="00406A2D" w:rsidRDefault="00406A2D">
            <w:r w:rsidRPr="007C5945">
              <w:rPr>
                <w:highlight w:val="yellow"/>
              </w:rPr>
              <w:t>Total Value</w:t>
            </w:r>
          </w:p>
        </w:tc>
      </w:tr>
      <w:tr w:rsidR="00406A2D" w:rsidTr="00406A2D">
        <w:tc>
          <w:tcPr>
            <w:tcW w:w="331" w:type="pct"/>
          </w:tcPr>
          <w:p w:rsidR="00406A2D" w:rsidRDefault="00406A2D">
            <w:pPr>
              <w:jc w:val="center"/>
            </w:pPr>
          </w:p>
        </w:tc>
        <w:tc>
          <w:tcPr>
            <w:tcW w:w="1929" w:type="pct"/>
          </w:tcPr>
          <w:p w:rsidR="00406A2D" w:rsidRDefault="00406A2D"/>
        </w:tc>
        <w:tc>
          <w:tcPr>
            <w:tcW w:w="415" w:type="pct"/>
          </w:tcPr>
          <w:p w:rsidR="00406A2D" w:rsidRDefault="00406A2D">
            <w:pPr>
              <w:jc w:val="right"/>
            </w:pPr>
          </w:p>
        </w:tc>
        <w:tc>
          <w:tcPr>
            <w:tcW w:w="415" w:type="pct"/>
          </w:tcPr>
          <w:p w:rsidR="00406A2D" w:rsidRDefault="00406A2D">
            <w:pPr>
              <w:jc w:val="right"/>
            </w:pPr>
          </w:p>
        </w:tc>
        <w:tc>
          <w:tcPr>
            <w:tcW w:w="588" w:type="pct"/>
          </w:tcPr>
          <w:p w:rsidR="00406A2D" w:rsidRDefault="00406A2D">
            <w:pPr>
              <w:jc w:val="right"/>
            </w:pPr>
          </w:p>
        </w:tc>
        <w:tc>
          <w:tcPr>
            <w:tcW w:w="611" w:type="pct"/>
          </w:tcPr>
          <w:p w:rsidR="00406A2D" w:rsidRDefault="00406A2D">
            <w:pPr>
              <w:jc w:val="right"/>
            </w:pPr>
          </w:p>
        </w:tc>
        <w:tc>
          <w:tcPr>
            <w:tcW w:w="711" w:type="pct"/>
          </w:tcPr>
          <w:p w:rsidR="00406A2D" w:rsidRDefault="00406A2D">
            <w:pPr>
              <w:jc w:val="right"/>
            </w:pPr>
          </w:p>
        </w:tc>
      </w:tr>
      <w:tr w:rsidR="00406A2D" w:rsidTr="00406A2D">
        <w:tc>
          <w:tcPr>
            <w:tcW w:w="331" w:type="pct"/>
          </w:tcPr>
          <w:p w:rsidR="00406A2D" w:rsidRDefault="00406A2D">
            <w:pPr>
              <w:jc w:val="center"/>
            </w:pPr>
          </w:p>
        </w:tc>
        <w:tc>
          <w:tcPr>
            <w:tcW w:w="1929" w:type="pct"/>
          </w:tcPr>
          <w:p w:rsidR="00406A2D" w:rsidRDefault="00406A2D"/>
        </w:tc>
        <w:tc>
          <w:tcPr>
            <w:tcW w:w="415" w:type="pct"/>
          </w:tcPr>
          <w:p w:rsidR="00406A2D" w:rsidRDefault="00406A2D">
            <w:pPr>
              <w:jc w:val="right"/>
            </w:pPr>
          </w:p>
        </w:tc>
        <w:tc>
          <w:tcPr>
            <w:tcW w:w="415" w:type="pct"/>
          </w:tcPr>
          <w:p w:rsidR="00406A2D" w:rsidRDefault="00406A2D">
            <w:pPr>
              <w:jc w:val="right"/>
            </w:pPr>
          </w:p>
        </w:tc>
        <w:tc>
          <w:tcPr>
            <w:tcW w:w="588" w:type="pct"/>
          </w:tcPr>
          <w:p w:rsidR="00406A2D" w:rsidRDefault="00406A2D">
            <w:pPr>
              <w:jc w:val="right"/>
            </w:pPr>
          </w:p>
        </w:tc>
        <w:tc>
          <w:tcPr>
            <w:tcW w:w="611" w:type="pct"/>
          </w:tcPr>
          <w:p w:rsidR="00406A2D" w:rsidRDefault="00406A2D">
            <w:pPr>
              <w:jc w:val="right"/>
            </w:pPr>
          </w:p>
        </w:tc>
        <w:tc>
          <w:tcPr>
            <w:tcW w:w="711" w:type="pct"/>
          </w:tcPr>
          <w:p w:rsidR="00406A2D" w:rsidRDefault="00406A2D">
            <w:pPr>
              <w:jc w:val="right"/>
            </w:pPr>
          </w:p>
        </w:tc>
      </w:tr>
      <w:tr w:rsidR="00406A2D" w:rsidTr="00406A2D">
        <w:tc>
          <w:tcPr>
            <w:tcW w:w="331" w:type="pct"/>
          </w:tcPr>
          <w:p w:rsidR="00406A2D" w:rsidRDefault="00406A2D">
            <w:pPr>
              <w:jc w:val="center"/>
            </w:pPr>
          </w:p>
        </w:tc>
        <w:tc>
          <w:tcPr>
            <w:tcW w:w="1929" w:type="pct"/>
          </w:tcPr>
          <w:p w:rsidR="00406A2D" w:rsidRDefault="00406A2D"/>
        </w:tc>
        <w:tc>
          <w:tcPr>
            <w:tcW w:w="415" w:type="pct"/>
          </w:tcPr>
          <w:p w:rsidR="00406A2D" w:rsidRDefault="00406A2D">
            <w:pPr>
              <w:jc w:val="right"/>
            </w:pPr>
          </w:p>
        </w:tc>
        <w:tc>
          <w:tcPr>
            <w:tcW w:w="415" w:type="pct"/>
          </w:tcPr>
          <w:p w:rsidR="00406A2D" w:rsidRDefault="00406A2D">
            <w:pPr>
              <w:jc w:val="right"/>
            </w:pPr>
          </w:p>
        </w:tc>
        <w:tc>
          <w:tcPr>
            <w:tcW w:w="588" w:type="pct"/>
          </w:tcPr>
          <w:p w:rsidR="00406A2D" w:rsidRDefault="00406A2D">
            <w:pPr>
              <w:jc w:val="right"/>
            </w:pPr>
          </w:p>
        </w:tc>
        <w:tc>
          <w:tcPr>
            <w:tcW w:w="611" w:type="pct"/>
          </w:tcPr>
          <w:p w:rsidR="00406A2D" w:rsidRDefault="00406A2D">
            <w:pPr>
              <w:jc w:val="right"/>
            </w:pPr>
          </w:p>
        </w:tc>
        <w:tc>
          <w:tcPr>
            <w:tcW w:w="711" w:type="pct"/>
          </w:tcPr>
          <w:p w:rsidR="00406A2D" w:rsidRDefault="00406A2D">
            <w:pPr>
              <w:jc w:val="right"/>
            </w:pPr>
          </w:p>
        </w:tc>
      </w:tr>
      <w:tr w:rsidR="00406A2D" w:rsidTr="00406A2D">
        <w:tc>
          <w:tcPr>
            <w:tcW w:w="331" w:type="pct"/>
          </w:tcPr>
          <w:p w:rsidR="00406A2D" w:rsidRDefault="00406A2D">
            <w:pPr>
              <w:jc w:val="center"/>
            </w:pPr>
          </w:p>
        </w:tc>
        <w:tc>
          <w:tcPr>
            <w:tcW w:w="1929" w:type="pct"/>
          </w:tcPr>
          <w:p w:rsidR="00406A2D" w:rsidRDefault="00406A2D"/>
        </w:tc>
        <w:tc>
          <w:tcPr>
            <w:tcW w:w="415" w:type="pct"/>
          </w:tcPr>
          <w:p w:rsidR="00406A2D" w:rsidRDefault="00406A2D">
            <w:pPr>
              <w:jc w:val="right"/>
            </w:pPr>
          </w:p>
        </w:tc>
        <w:tc>
          <w:tcPr>
            <w:tcW w:w="415" w:type="pct"/>
          </w:tcPr>
          <w:p w:rsidR="00406A2D" w:rsidRDefault="00406A2D">
            <w:pPr>
              <w:jc w:val="right"/>
            </w:pPr>
          </w:p>
        </w:tc>
        <w:tc>
          <w:tcPr>
            <w:tcW w:w="588" w:type="pct"/>
          </w:tcPr>
          <w:p w:rsidR="00406A2D" w:rsidRDefault="00406A2D">
            <w:pPr>
              <w:jc w:val="right"/>
            </w:pPr>
          </w:p>
        </w:tc>
        <w:tc>
          <w:tcPr>
            <w:tcW w:w="611" w:type="pct"/>
          </w:tcPr>
          <w:p w:rsidR="00406A2D" w:rsidRDefault="00406A2D">
            <w:pPr>
              <w:jc w:val="right"/>
            </w:pPr>
          </w:p>
        </w:tc>
        <w:tc>
          <w:tcPr>
            <w:tcW w:w="711" w:type="pct"/>
          </w:tcPr>
          <w:p w:rsidR="00406A2D" w:rsidRDefault="00406A2D">
            <w:pPr>
              <w:jc w:val="right"/>
            </w:pPr>
          </w:p>
        </w:tc>
      </w:tr>
      <w:tr w:rsidR="00406A2D" w:rsidTr="00406A2D">
        <w:tc>
          <w:tcPr>
            <w:tcW w:w="331" w:type="pct"/>
          </w:tcPr>
          <w:p w:rsidR="00406A2D" w:rsidRDefault="00406A2D">
            <w:pPr>
              <w:jc w:val="center"/>
            </w:pPr>
          </w:p>
        </w:tc>
        <w:tc>
          <w:tcPr>
            <w:tcW w:w="1929" w:type="pct"/>
          </w:tcPr>
          <w:p w:rsidR="00406A2D" w:rsidRDefault="00406A2D"/>
        </w:tc>
        <w:tc>
          <w:tcPr>
            <w:tcW w:w="415" w:type="pct"/>
          </w:tcPr>
          <w:p w:rsidR="00406A2D" w:rsidRDefault="00406A2D">
            <w:pPr>
              <w:jc w:val="right"/>
            </w:pPr>
          </w:p>
        </w:tc>
        <w:tc>
          <w:tcPr>
            <w:tcW w:w="415" w:type="pct"/>
          </w:tcPr>
          <w:p w:rsidR="00406A2D" w:rsidRDefault="00406A2D">
            <w:pPr>
              <w:jc w:val="right"/>
            </w:pPr>
          </w:p>
        </w:tc>
        <w:tc>
          <w:tcPr>
            <w:tcW w:w="588" w:type="pct"/>
          </w:tcPr>
          <w:p w:rsidR="00406A2D" w:rsidRDefault="00406A2D">
            <w:pPr>
              <w:jc w:val="right"/>
            </w:pPr>
          </w:p>
        </w:tc>
        <w:tc>
          <w:tcPr>
            <w:tcW w:w="611" w:type="pct"/>
          </w:tcPr>
          <w:p w:rsidR="00406A2D" w:rsidRDefault="00406A2D">
            <w:pPr>
              <w:jc w:val="right"/>
            </w:pPr>
          </w:p>
        </w:tc>
        <w:tc>
          <w:tcPr>
            <w:tcW w:w="711" w:type="pct"/>
          </w:tcPr>
          <w:p w:rsidR="00406A2D" w:rsidRDefault="00406A2D">
            <w:pPr>
              <w:jc w:val="right"/>
            </w:pPr>
          </w:p>
        </w:tc>
      </w:tr>
      <w:tr w:rsidR="00406A2D" w:rsidTr="00406A2D">
        <w:tc>
          <w:tcPr>
            <w:tcW w:w="331" w:type="pct"/>
          </w:tcPr>
          <w:p w:rsidR="00406A2D" w:rsidRDefault="00406A2D">
            <w:pPr>
              <w:jc w:val="center"/>
            </w:pPr>
          </w:p>
        </w:tc>
        <w:tc>
          <w:tcPr>
            <w:tcW w:w="1929" w:type="pct"/>
          </w:tcPr>
          <w:p w:rsidR="00406A2D" w:rsidRDefault="00406A2D"/>
        </w:tc>
        <w:tc>
          <w:tcPr>
            <w:tcW w:w="415" w:type="pct"/>
          </w:tcPr>
          <w:p w:rsidR="00406A2D" w:rsidRDefault="00406A2D">
            <w:pPr>
              <w:jc w:val="right"/>
            </w:pPr>
          </w:p>
        </w:tc>
        <w:tc>
          <w:tcPr>
            <w:tcW w:w="415" w:type="pct"/>
          </w:tcPr>
          <w:p w:rsidR="00406A2D" w:rsidRDefault="00406A2D">
            <w:pPr>
              <w:jc w:val="right"/>
            </w:pPr>
          </w:p>
        </w:tc>
        <w:tc>
          <w:tcPr>
            <w:tcW w:w="588" w:type="pct"/>
          </w:tcPr>
          <w:p w:rsidR="00406A2D" w:rsidRDefault="00406A2D">
            <w:pPr>
              <w:jc w:val="right"/>
            </w:pPr>
          </w:p>
        </w:tc>
        <w:tc>
          <w:tcPr>
            <w:tcW w:w="611" w:type="pct"/>
          </w:tcPr>
          <w:p w:rsidR="00406A2D" w:rsidRDefault="00406A2D">
            <w:pPr>
              <w:jc w:val="right"/>
            </w:pPr>
          </w:p>
        </w:tc>
        <w:tc>
          <w:tcPr>
            <w:tcW w:w="711" w:type="pct"/>
          </w:tcPr>
          <w:p w:rsidR="00406A2D" w:rsidRDefault="00406A2D">
            <w:pPr>
              <w:jc w:val="right"/>
            </w:pPr>
          </w:p>
        </w:tc>
      </w:tr>
      <w:tr w:rsidR="00406A2D" w:rsidTr="00406A2D">
        <w:tc>
          <w:tcPr>
            <w:tcW w:w="331" w:type="pct"/>
          </w:tcPr>
          <w:p w:rsidR="00406A2D" w:rsidRDefault="00406A2D">
            <w:pPr>
              <w:jc w:val="center"/>
            </w:pPr>
          </w:p>
        </w:tc>
        <w:tc>
          <w:tcPr>
            <w:tcW w:w="1929" w:type="pct"/>
          </w:tcPr>
          <w:p w:rsidR="00406A2D" w:rsidRDefault="00406A2D"/>
        </w:tc>
        <w:tc>
          <w:tcPr>
            <w:tcW w:w="415" w:type="pct"/>
          </w:tcPr>
          <w:p w:rsidR="00406A2D" w:rsidRDefault="00406A2D">
            <w:pPr>
              <w:jc w:val="right"/>
            </w:pPr>
          </w:p>
        </w:tc>
        <w:tc>
          <w:tcPr>
            <w:tcW w:w="415" w:type="pct"/>
          </w:tcPr>
          <w:p w:rsidR="00406A2D" w:rsidRDefault="00406A2D">
            <w:pPr>
              <w:jc w:val="right"/>
            </w:pPr>
          </w:p>
        </w:tc>
        <w:tc>
          <w:tcPr>
            <w:tcW w:w="588" w:type="pct"/>
          </w:tcPr>
          <w:p w:rsidR="00406A2D" w:rsidRDefault="00406A2D">
            <w:pPr>
              <w:jc w:val="right"/>
            </w:pPr>
          </w:p>
        </w:tc>
        <w:tc>
          <w:tcPr>
            <w:tcW w:w="611" w:type="pct"/>
          </w:tcPr>
          <w:p w:rsidR="00406A2D" w:rsidRDefault="00406A2D">
            <w:pPr>
              <w:jc w:val="right"/>
            </w:pPr>
          </w:p>
        </w:tc>
        <w:tc>
          <w:tcPr>
            <w:tcW w:w="711" w:type="pct"/>
          </w:tcPr>
          <w:p w:rsidR="00406A2D" w:rsidRDefault="00406A2D">
            <w:pPr>
              <w:jc w:val="right"/>
            </w:pPr>
          </w:p>
        </w:tc>
      </w:tr>
      <w:tr w:rsidR="00406A2D" w:rsidTr="00406A2D">
        <w:tc>
          <w:tcPr>
            <w:tcW w:w="331" w:type="pct"/>
            <w:tcBorders>
              <w:bottom w:val="single" w:sz="4" w:space="0" w:color="5B9BD5" w:themeColor="accent1"/>
            </w:tcBorders>
          </w:tcPr>
          <w:p w:rsidR="00406A2D" w:rsidRDefault="00406A2D">
            <w:pPr>
              <w:jc w:val="center"/>
            </w:pPr>
          </w:p>
        </w:tc>
        <w:tc>
          <w:tcPr>
            <w:tcW w:w="1929" w:type="pct"/>
            <w:tcBorders>
              <w:bottom w:val="single" w:sz="4" w:space="0" w:color="5B9BD5" w:themeColor="accent1"/>
            </w:tcBorders>
          </w:tcPr>
          <w:p w:rsidR="00406A2D" w:rsidRDefault="00406A2D"/>
        </w:tc>
        <w:tc>
          <w:tcPr>
            <w:tcW w:w="415" w:type="pct"/>
            <w:tcBorders>
              <w:bottom w:val="single" w:sz="4" w:space="0" w:color="5B9BD5" w:themeColor="accent1"/>
            </w:tcBorders>
          </w:tcPr>
          <w:p w:rsidR="00406A2D" w:rsidRDefault="00406A2D">
            <w:pPr>
              <w:jc w:val="right"/>
            </w:pPr>
          </w:p>
        </w:tc>
        <w:tc>
          <w:tcPr>
            <w:tcW w:w="415" w:type="pct"/>
            <w:tcBorders>
              <w:bottom w:val="single" w:sz="4" w:space="0" w:color="5B9BD5" w:themeColor="accent1"/>
            </w:tcBorders>
          </w:tcPr>
          <w:p w:rsidR="00406A2D" w:rsidRDefault="00406A2D">
            <w:pPr>
              <w:jc w:val="right"/>
            </w:pPr>
          </w:p>
        </w:tc>
        <w:tc>
          <w:tcPr>
            <w:tcW w:w="588" w:type="pct"/>
            <w:tcBorders>
              <w:bottom w:val="single" w:sz="4" w:space="0" w:color="5B9BD5" w:themeColor="accent1"/>
            </w:tcBorders>
          </w:tcPr>
          <w:p w:rsidR="00406A2D" w:rsidRDefault="00406A2D">
            <w:pPr>
              <w:jc w:val="right"/>
            </w:pPr>
          </w:p>
        </w:tc>
        <w:tc>
          <w:tcPr>
            <w:tcW w:w="611" w:type="pct"/>
            <w:tcBorders>
              <w:bottom w:val="single" w:sz="4" w:space="0" w:color="5B9BD5" w:themeColor="accent1"/>
            </w:tcBorders>
          </w:tcPr>
          <w:p w:rsidR="00406A2D" w:rsidRDefault="00406A2D">
            <w:pPr>
              <w:jc w:val="right"/>
            </w:pPr>
          </w:p>
        </w:tc>
        <w:tc>
          <w:tcPr>
            <w:tcW w:w="711" w:type="pct"/>
          </w:tcPr>
          <w:p w:rsidR="00406A2D" w:rsidRDefault="00406A2D">
            <w:pPr>
              <w:jc w:val="right"/>
            </w:pPr>
          </w:p>
        </w:tc>
      </w:tr>
      <w:tr w:rsidR="00406A2D" w:rsidTr="00406A2D">
        <w:trPr>
          <w:trHeight w:val="386"/>
        </w:trPr>
        <w:tc>
          <w:tcPr>
            <w:tcW w:w="331" w:type="pct"/>
            <w:tcBorders>
              <w:bottom w:val="single" w:sz="4" w:space="0" w:color="5B9BD5" w:themeColor="accent1"/>
              <w:right w:val="nil"/>
            </w:tcBorders>
          </w:tcPr>
          <w:p w:rsidR="00406A2D" w:rsidRDefault="00406A2D">
            <w:pPr>
              <w:jc w:val="right"/>
            </w:pPr>
          </w:p>
        </w:tc>
        <w:tc>
          <w:tcPr>
            <w:tcW w:w="1929" w:type="pct"/>
            <w:tcBorders>
              <w:left w:val="nil"/>
              <w:bottom w:val="single" w:sz="4" w:space="0" w:color="5B9BD5" w:themeColor="accent1"/>
              <w:right w:val="nil"/>
            </w:tcBorders>
          </w:tcPr>
          <w:p w:rsidR="00406A2D" w:rsidRDefault="00406A2D" w:rsidP="00E25A2E">
            <w:pPr>
              <w:tabs>
                <w:tab w:val="left" w:pos="330"/>
              </w:tabs>
              <w:ind w:left="-609"/>
            </w:pPr>
            <w:r>
              <w:tab/>
            </w:r>
          </w:p>
        </w:tc>
        <w:tc>
          <w:tcPr>
            <w:tcW w:w="415" w:type="pct"/>
            <w:tcBorders>
              <w:left w:val="nil"/>
              <w:bottom w:val="single" w:sz="4" w:space="0" w:color="5B9BD5" w:themeColor="accent1"/>
              <w:right w:val="nil"/>
            </w:tcBorders>
          </w:tcPr>
          <w:p w:rsidR="00406A2D" w:rsidRDefault="00406A2D">
            <w:pPr>
              <w:jc w:val="right"/>
            </w:pPr>
          </w:p>
        </w:tc>
        <w:tc>
          <w:tcPr>
            <w:tcW w:w="415" w:type="pct"/>
            <w:tcBorders>
              <w:left w:val="nil"/>
              <w:bottom w:val="single" w:sz="4" w:space="0" w:color="5B9BD5" w:themeColor="accent1"/>
              <w:right w:val="nil"/>
            </w:tcBorders>
          </w:tcPr>
          <w:p w:rsidR="00406A2D" w:rsidRDefault="00406A2D">
            <w:pPr>
              <w:jc w:val="right"/>
            </w:pPr>
          </w:p>
        </w:tc>
        <w:tc>
          <w:tcPr>
            <w:tcW w:w="1199" w:type="pct"/>
            <w:gridSpan w:val="2"/>
            <w:tcBorders>
              <w:left w:val="nil"/>
              <w:bottom w:val="single" w:sz="4" w:space="0" w:color="5B9BD5" w:themeColor="accent1"/>
            </w:tcBorders>
          </w:tcPr>
          <w:p w:rsidR="00406A2D" w:rsidRPr="007C5945" w:rsidRDefault="00406A2D">
            <w:pPr>
              <w:jc w:val="right"/>
              <w:rPr>
                <w:b/>
              </w:rPr>
            </w:pPr>
            <w:r w:rsidRPr="007C5945">
              <w:rPr>
                <w:b/>
                <w:highlight w:val="yellow"/>
              </w:rPr>
              <w:t>Total Value of Donation</w:t>
            </w:r>
          </w:p>
        </w:tc>
        <w:tc>
          <w:tcPr>
            <w:tcW w:w="711" w:type="pct"/>
          </w:tcPr>
          <w:p w:rsidR="00406A2D" w:rsidRDefault="00406A2D">
            <w:pPr>
              <w:jc w:val="right"/>
            </w:pPr>
          </w:p>
        </w:tc>
      </w:tr>
      <w:tr w:rsidR="00406A2D" w:rsidTr="00406A2D">
        <w:tc>
          <w:tcPr>
            <w:tcW w:w="4289" w:type="pct"/>
            <w:gridSpan w:val="6"/>
            <w:tcBorders>
              <w:bottom w:val="single" w:sz="4" w:space="0" w:color="5B9BD5" w:themeColor="accent1"/>
            </w:tcBorders>
          </w:tcPr>
          <w:p w:rsidR="00406A2D" w:rsidRPr="00B73532" w:rsidRDefault="00406A2D" w:rsidP="00E25A2E">
            <w:pPr>
              <w:rPr>
                <w:b/>
              </w:rPr>
            </w:pPr>
            <w:r w:rsidRPr="0032667D">
              <w:rPr>
                <w:b/>
                <w:highlight w:val="yellow"/>
              </w:rPr>
              <w:t>Donor Signature:</w:t>
            </w:r>
            <w:r w:rsidRPr="00B73532">
              <w:rPr>
                <w:b/>
              </w:rPr>
              <w:t xml:space="preserve">                                                                       </w:t>
            </w:r>
            <w:r w:rsidR="008C6BDD">
              <w:rPr>
                <w:b/>
              </w:rPr>
              <w:t xml:space="preserve">                                            Postage</w:t>
            </w:r>
          </w:p>
        </w:tc>
        <w:tc>
          <w:tcPr>
            <w:tcW w:w="711" w:type="pct"/>
          </w:tcPr>
          <w:p w:rsidR="00406A2D" w:rsidRDefault="00406A2D">
            <w:pPr>
              <w:jc w:val="right"/>
            </w:pPr>
          </w:p>
        </w:tc>
      </w:tr>
      <w:tr w:rsidR="00406A2D" w:rsidTr="00406A2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4289" w:type="pct"/>
            <w:gridSpan w:val="6"/>
            <w:shd w:val="clear" w:color="auto" w:fill="auto"/>
          </w:tcPr>
          <w:p w:rsidR="00406A2D" w:rsidRDefault="00406A2D" w:rsidP="00406A2D">
            <w:pPr>
              <w:jc w:val="left"/>
            </w:pPr>
            <w:r w:rsidRPr="0032667D">
              <w:rPr>
                <w:color w:val="auto"/>
              </w:rPr>
              <w:t>SA Representative Signature:</w:t>
            </w:r>
            <w:r w:rsidR="008C6BDD">
              <w:rPr>
                <w:color w:val="auto"/>
              </w:rPr>
              <w:t xml:space="preserve">                                                                                        </w:t>
            </w:r>
            <w:bookmarkStart w:id="0" w:name="_GoBack"/>
            <w:bookmarkEnd w:id="0"/>
            <w:r w:rsidR="008C6BDD">
              <w:rPr>
                <w:color w:val="auto"/>
              </w:rPr>
              <w:t>Grand Total</w:t>
            </w:r>
          </w:p>
        </w:tc>
        <w:tc>
          <w:tcPr>
            <w:tcW w:w="711" w:type="pct"/>
            <w:shd w:val="clear" w:color="auto" w:fill="auto"/>
          </w:tcPr>
          <w:p w:rsidR="00406A2D" w:rsidRDefault="00406A2D"/>
        </w:tc>
      </w:tr>
    </w:tbl>
    <w:p w:rsidR="00F71953" w:rsidRDefault="00F71953" w:rsidP="003271BB">
      <w:pPr>
        <w:pStyle w:val="Closing"/>
      </w:pPr>
    </w:p>
    <w:sectPr w:rsidR="00F71953">
      <w:footerReference w:type="default" r:id="rId8"/>
      <w:headerReference w:type="first" r:id="rId9"/>
      <w:footerReference w:type="first" r:id="rId10"/>
      <w:pgSz w:w="12240" w:h="15840" w:code="1"/>
      <w:pgMar w:top="1080" w:right="1440" w:bottom="2160" w:left="1440" w:header="720" w:footer="136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025" w:rsidRDefault="00914025">
      <w:pPr>
        <w:spacing w:after="0"/>
      </w:pPr>
      <w:r>
        <w:separator/>
      </w:r>
    </w:p>
  </w:endnote>
  <w:endnote w:type="continuationSeparator" w:id="0">
    <w:p w:rsidR="00914025" w:rsidRDefault="009140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953" w:rsidRDefault="00AE6B34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leftMargin">
                <wp:align>right</wp:align>
              </wp:positionH>
              <mc:AlternateContent>
                <mc:Choice Requires="wp14">
                  <wp:positionV relativeFrom="bottomMargin">
                    <wp14:pctPosVOffset>15000</wp14:pctPosVOffset>
                  </wp:positionV>
                </mc:Choice>
                <mc:Fallback>
                  <wp:positionV relativeFrom="page">
                    <wp:posOffset>8892540</wp:posOffset>
                  </wp:positionV>
                </mc:Fallback>
              </mc:AlternateContent>
              <wp:extent cx="338328" cy="310896"/>
              <wp:effectExtent l="0" t="0" r="5080" b="1143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328" cy="31089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71953" w:rsidRDefault="00AE6B34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5A585E"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-24.55pt;margin-top:0;width:26.65pt;height:24.5pt;z-index:251659264;visibility:visible;mso-wrap-style:square;mso-width-percent:0;mso-height-percent:0;mso-top-percent:150;mso-wrap-distance-left:9pt;mso-wrap-distance-top:0;mso-wrap-distance-right:9pt;mso-wrap-distance-bottom:0;mso-position-horizontal:right;mso-position-horizontal-relative:left-margin-area;mso-position-vertical-relative:bottom-margin-area;mso-width-percent:0;mso-height-percent:0;mso-top-percent:1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" filled="f" stroked="f" strokeweight=".5pt">
              <v:textbox style="mso-fit-shape-to-text:t" inset="0,0,0,0">
                <w:txbxContent>
                  <w:p w:rsidR="00F71953" w:rsidRDefault="00AE6B34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5A585E"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953" w:rsidRDefault="00914025">
    <w:pPr>
      <w:pStyle w:val="Organization"/>
    </w:pPr>
    <w:sdt>
      <w:sdtPr>
        <w:alias w:val="Company Name"/>
        <w:tag w:val=""/>
        <w:id w:val="-857276702"/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D40750">
          <w:t>Soldiers’ Angels</w:t>
        </w:r>
      </w:sdtContent>
    </w:sdt>
  </w:p>
  <w:p w:rsidR="00F71953" w:rsidRDefault="00D40750">
    <w:pPr>
      <w:pStyle w:val="ContactInfo"/>
    </w:pPr>
    <w:r>
      <w:t>2700 NE Loop 410, Suite 310</w:t>
    </w:r>
    <w:r w:rsidR="00AE6B34">
      <w:t>  </w:t>
    </w:r>
    <w:r w:rsidR="00AE6B34">
      <w:rPr>
        <w:rStyle w:val="Strong"/>
      </w:rPr>
      <w:t>|</w:t>
    </w:r>
    <w:r w:rsidR="00AE6B34">
      <w:t>  </w:t>
    </w:r>
    <w:r>
      <w:t>www.soldiersangels.org</w:t>
    </w:r>
  </w:p>
  <w:p w:rsidR="00F71953" w:rsidRDefault="00AE6B34">
    <w:pPr>
      <w:pStyle w:val="ContactInfo"/>
    </w:pPr>
    <w:r>
      <w:t xml:space="preserve">p. </w:t>
    </w:r>
    <w:r w:rsidR="00D40750">
      <w:t>210-629-0020</w:t>
    </w:r>
    <w:r>
      <w:t>  </w:t>
    </w:r>
    <w:r>
      <w:rPr>
        <w:rStyle w:val="Strong"/>
      </w:rPr>
      <w:t>|</w:t>
    </w:r>
    <w:r>
      <w:t>  f.</w:t>
    </w:r>
    <w:r w:rsidR="00D40750">
      <w:t>210-629-0024</w:t>
    </w:r>
    <w:r>
      <w:t>  </w:t>
    </w:r>
    <w:r>
      <w:rPr>
        <w:rStyle w:val="Strong"/>
      </w:rPr>
      <w:t>|</w:t>
    </w:r>
    <w:r>
      <w:t>  </w:t>
    </w:r>
    <w:r w:rsidR="00D40750">
      <w:t>info@soldiersangels.org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025" w:rsidRDefault="00914025">
      <w:pPr>
        <w:spacing w:after="0"/>
      </w:pPr>
      <w:r>
        <w:separator/>
      </w:r>
    </w:p>
  </w:footnote>
  <w:footnote w:type="continuationSeparator" w:id="0">
    <w:p w:rsidR="00914025" w:rsidRDefault="0091402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750" w:rsidRDefault="00D40750" w:rsidP="00D40750">
    <w:pPr>
      <w:pStyle w:val="Header"/>
      <w:jc w:val="center"/>
    </w:pPr>
    <w:r>
      <w:rPr>
        <w:noProof/>
        <w:lang w:eastAsia="en-US"/>
      </w:rPr>
      <w:drawing>
        <wp:inline distT="0" distB="0" distL="0" distR="0">
          <wp:extent cx="865932" cy="950595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 color Logo with name 2014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183" cy="962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5FC4" w:rsidRDefault="00E15FC4" w:rsidP="00D40750">
    <w:pPr>
      <w:pStyle w:val="Header"/>
      <w:jc w:val="center"/>
    </w:pPr>
  </w:p>
  <w:p w:rsidR="00E15FC4" w:rsidRDefault="00E15FC4" w:rsidP="00D4075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8D8F4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57E5D71"/>
    <w:multiLevelType w:val="hybridMultilevel"/>
    <w:tmpl w:val="BFBE56B6"/>
    <w:lvl w:ilvl="0" w:tplc="DF622CE6">
      <w:start w:val="1"/>
      <w:numFmt w:val="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750"/>
    <w:rsid w:val="00080031"/>
    <w:rsid w:val="001A0745"/>
    <w:rsid w:val="002F5AD1"/>
    <w:rsid w:val="0032667D"/>
    <w:rsid w:val="003271BB"/>
    <w:rsid w:val="0036148F"/>
    <w:rsid w:val="00406A2D"/>
    <w:rsid w:val="004A2551"/>
    <w:rsid w:val="004F2E57"/>
    <w:rsid w:val="00582AB4"/>
    <w:rsid w:val="005A585E"/>
    <w:rsid w:val="00605E9A"/>
    <w:rsid w:val="00606E61"/>
    <w:rsid w:val="0074384A"/>
    <w:rsid w:val="007723C3"/>
    <w:rsid w:val="007A5E9C"/>
    <w:rsid w:val="007C5945"/>
    <w:rsid w:val="00830F63"/>
    <w:rsid w:val="008575EB"/>
    <w:rsid w:val="008C6BDD"/>
    <w:rsid w:val="00914025"/>
    <w:rsid w:val="00A15E6B"/>
    <w:rsid w:val="00A22FA7"/>
    <w:rsid w:val="00A75E8B"/>
    <w:rsid w:val="00AB0616"/>
    <w:rsid w:val="00AE6B34"/>
    <w:rsid w:val="00B73532"/>
    <w:rsid w:val="00B76E31"/>
    <w:rsid w:val="00B83FB7"/>
    <w:rsid w:val="00BA643F"/>
    <w:rsid w:val="00C63B62"/>
    <w:rsid w:val="00CE390D"/>
    <w:rsid w:val="00D40750"/>
    <w:rsid w:val="00E15FC4"/>
    <w:rsid w:val="00E25A2E"/>
    <w:rsid w:val="00EE3D78"/>
    <w:rsid w:val="00F7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B1851C-5F3E-4DA0-AA0F-F0128FAC8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18"/>
        <w:lang w:val="en-US" w:eastAsia="ja-JP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0" w:after="240"/>
      <w:outlineLvl w:val="0"/>
    </w:pPr>
    <w:rPr>
      <w:b/>
      <w:bCs/>
      <w:caps/>
      <w:color w:val="1F4E79" w:themeColor="accent1" w:themeShade="80"/>
      <w:kern w:val="0"/>
      <w:sz w:val="2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/>
      <w:outlineLvl w:val="1"/>
    </w:pPr>
    <w:rPr>
      <w:b/>
      <w:bCs/>
      <w:color w:val="5B9BD5" w:themeColor="accent1"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pBdr>
        <w:left w:val="double" w:sz="18" w:space="4" w:color="1F4E79" w:themeColor="accent1" w:themeShade="80"/>
      </w:pBdr>
      <w:spacing w:before="80" w:after="0" w:line="280" w:lineRule="exact"/>
    </w:pPr>
    <w:rPr>
      <w:b/>
      <w:bCs/>
      <w:color w:val="5B9BD5" w:themeColor="accent1"/>
      <w:kern w:val="0"/>
      <w:sz w:val="24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color w:val="5B9BD5" w:themeColor="accent1"/>
      <w:kern w:val="0"/>
      <w:sz w:val="24"/>
      <w14:ligatures w14:val="none"/>
    </w:rPr>
  </w:style>
  <w:style w:type="paragraph" w:styleId="Title">
    <w:name w:val="Title"/>
    <w:basedOn w:val="Normal"/>
    <w:next w:val="Normal"/>
    <w:link w:val="TitleChar"/>
    <w:uiPriority w:val="2"/>
    <w:qFormat/>
    <w:pPr>
      <w:pBdr>
        <w:left w:val="double" w:sz="18" w:space="4" w:color="1F4E79" w:themeColor="accent1" w:themeShade="80"/>
      </w:pBdr>
      <w:spacing w:after="0"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  <w14:ligatures w14:val="none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  <w14:ligatures w14:val="none"/>
    </w:rPr>
  </w:style>
  <w:style w:type="table" w:customStyle="1" w:styleId="InvoiceTable">
    <w:name w:val="Invoice Table"/>
    <w:basedOn w:val="TableNormal"/>
    <w:uiPriority w:val="99"/>
    <w:pPr>
      <w:spacing w:before="120" w:after="120"/>
    </w:pPr>
    <w:rPr>
      <w:kern w:val="0"/>
      <w14:ligatures w14:val="none"/>
    </w:r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pPr>
        <w:wordWrap/>
        <w:jc w:val="right"/>
      </w:pPr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nvoiceHeading">
    <w:name w:val="Invoice Heading"/>
    <w:basedOn w:val="Normal"/>
    <w:next w:val="Normal"/>
    <w:uiPriority w:val="2"/>
    <w:qFormat/>
    <w:pPr>
      <w:spacing w:before="600" w:after="240"/>
    </w:pPr>
    <w:rPr>
      <w:b/>
      <w:bCs/>
      <w:caps/>
      <w:color w:val="1F4E79" w:themeColor="accent1" w:themeShade="80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aps/>
      <w:color w:val="1F4E79" w:themeColor="accent1" w:themeShade="80"/>
      <w:kern w:val="0"/>
      <w:sz w:val="2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bCs/>
      <w:color w:val="5B9BD5" w:themeColor="accent1"/>
      <w:kern w:val="0"/>
      <w:sz w:val="24"/>
      <w14:ligatures w14:val="none"/>
    </w:rPr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Heading">
    <w:name w:val="Form Heading"/>
    <w:basedOn w:val="Normal"/>
    <w:uiPriority w:val="2"/>
    <w:qFormat/>
    <w:pPr>
      <w:spacing w:after="120"/>
    </w:pPr>
    <w:rPr>
      <w:b/>
      <w:bCs/>
    </w:rPr>
  </w:style>
  <w:style w:type="paragraph" w:customStyle="1" w:styleId="FormText">
    <w:name w:val="Form Text"/>
    <w:basedOn w:val="Normal"/>
    <w:uiPriority w:val="2"/>
    <w:qFormat/>
    <w:pPr>
      <w:spacing w:after="12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200" w:after="0"/>
      <w:contextualSpacing/>
      <w:jc w:val="right"/>
    </w:pPr>
    <w:rPr>
      <w:rFonts w:asciiTheme="majorHAnsi" w:eastAsiaTheme="majorEastAsia" w:hAnsiTheme="majorHAnsi" w:cstheme="majorBidi"/>
      <w:noProof/>
      <w:color w:val="1F4E79" w:themeColor="accent1" w:themeShade="80"/>
      <w:kern w:val="0"/>
      <w:sz w:val="2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Pr>
      <w:rFonts w:asciiTheme="majorHAnsi" w:eastAsiaTheme="majorEastAsia" w:hAnsiTheme="majorHAnsi" w:cstheme="majorBidi"/>
      <w:noProof/>
      <w:color w:val="1F4E79" w:themeColor="accent1" w:themeShade="80"/>
      <w:kern w:val="0"/>
      <w:sz w:val="20"/>
      <w14:ligatures w14:val="none"/>
    </w:rPr>
  </w:style>
  <w:style w:type="paragraph" w:styleId="Closing">
    <w:name w:val="Closing"/>
    <w:basedOn w:val="Normal"/>
    <w:link w:val="ClosingChar"/>
    <w:uiPriority w:val="4"/>
    <w:unhideWhenUsed/>
    <w:qFormat/>
    <w:pPr>
      <w:spacing w:before="360" w:after="120"/>
    </w:pPr>
    <w:rPr>
      <w:b/>
      <w:bCs/>
      <w:color w:val="5B9BD5" w:themeColor="accent1"/>
      <w:sz w:val="24"/>
    </w:rPr>
  </w:style>
  <w:style w:type="character" w:customStyle="1" w:styleId="ClosingChar">
    <w:name w:val="Closing Char"/>
    <w:basedOn w:val="DefaultParagraphFont"/>
    <w:link w:val="Closing"/>
    <w:uiPriority w:val="4"/>
    <w:rPr>
      <w:b/>
      <w:bCs/>
      <w:color w:val="5B9BD5" w:themeColor="accent1"/>
      <w:sz w:val="24"/>
    </w:rPr>
  </w:style>
  <w:style w:type="paragraph" w:customStyle="1" w:styleId="Organization">
    <w:name w:val="Organization"/>
    <w:basedOn w:val="Normal"/>
    <w:next w:val="Normal"/>
    <w:uiPriority w:val="4"/>
    <w:qFormat/>
    <w:pPr>
      <w:spacing w:before="160" w:after="0" w:line="288" w:lineRule="auto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styleId="Strong">
    <w:name w:val="Strong"/>
    <w:basedOn w:val="DefaultParagraphFont"/>
    <w:uiPriority w:val="2"/>
    <w:unhideWhenUsed/>
    <w:qFormat/>
    <w:rPr>
      <w:b w:val="0"/>
      <w:bCs w:val="0"/>
      <w:color w:val="5B9BD5" w:themeColor="accent1"/>
    </w:rPr>
  </w:style>
  <w:style w:type="paragraph" w:customStyle="1" w:styleId="ContactInfo">
    <w:name w:val="Contact Info"/>
    <w:basedOn w:val="Normal"/>
    <w:uiPriority w:val="4"/>
    <w:qFormat/>
    <w:pPr>
      <w:spacing w:before="4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616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616"/>
    <w:rPr>
      <w:rFonts w:ascii="Segoe UI" w:hAnsi="Segoe UI" w:cs="Segoe UI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ldiers%20Angels\AppData\Roaming\Microsoft\Templates\Sales%20invoice%20(Business%20Blu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77BC83A50AC443795736D008A4BE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850EF-593D-429B-B485-90172C1041C8}"/>
      </w:docPartPr>
      <w:docPartBody>
        <w:p w:rsidR="00650346" w:rsidRDefault="00E93FB1">
          <w:pPr>
            <w:pStyle w:val="477BC83A50AC443795736D008A4BE0F0"/>
          </w:pPr>
          <w:r>
            <w:t>[Your Company]</w:t>
          </w:r>
        </w:p>
      </w:docPartBody>
    </w:docPart>
    <w:docPart>
      <w:docPartPr>
        <w:name w:val="A61E7B5178D54225813CB9DFA28D6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ECCFA-D535-4DAD-B721-2793469190D5}"/>
      </w:docPartPr>
      <w:docPartBody>
        <w:p w:rsidR="00650346" w:rsidRDefault="00650346">
          <w:pPr>
            <w:pStyle w:val="A61E7B5178D54225813CB9DFA28D62B1"/>
          </w:pPr>
          <w:r>
            <w:t>[Select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FB1"/>
    <w:rsid w:val="00222FDF"/>
    <w:rsid w:val="00230C3B"/>
    <w:rsid w:val="00534A74"/>
    <w:rsid w:val="00650346"/>
    <w:rsid w:val="0075164F"/>
    <w:rsid w:val="008E19C5"/>
    <w:rsid w:val="0097033F"/>
    <w:rsid w:val="009A2E65"/>
    <w:rsid w:val="00A96EF6"/>
    <w:rsid w:val="00B00518"/>
    <w:rsid w:val="00B77D61"/>
    <w:rsid w:val="00E93FB1"/>
    <w:rsid w:val="00F3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7BC83A50AC443795736D008A4BE0F0">
    <w:name w:val="477BC83A50AC443795736D008A4BE0F0"/>
  </w:style>
  <w:style w:type="paragraph" w:customStyle="1" w:styleId="A61E7B5178D54225813CB9DFA28D62B1">
    <w:name w:val="A61E7B5178D54225813CB9DFA28D62B1"/>
  </w:style>
  <w:style w:type="paragraph" w:customStyle="1" w:styleId="9DB67C603E504352ABB6DEFBEF4054A9">
    <w:name w:val="9DB67C603E504352ABB6DEFBEF4054A9"/>
  </w:style>
  <w:style w:type="paragraph" w:customStyle="1" w:styleId="ADBF871ADD2C4A80A86779A2C79608BE">
    <w:name w:val="ADBF871ADD2C4A80A86779A2C79608BE"/>
  </w:style>
  <w:style w:type="paragraph" w:customStyle="1" w:styleId="FB774484D9584FFA8AD68F0802AE01F9">
    <w:name w:val="FB774484D9584FFA8AD68F0802AE01F9"/>
  </w:style>
  <w:style w:type="paragraph" w:customStyle="1" w:styleId="D95AE58A242347B4820C25F353BB3B2E">
    <w:name w:val="D95AE58A242347B4820C25F353BB3B2E"/>
  </w:style>
  <w:style w:type="paragraph" w:customStyle="1" w:styleId="32567A73DF1C4FEDBC336F2B275B4EF9">
    <w:name w:val="32567A73DF1C4FEDBC336F2B275B4EF9"/>
  </w:style>
  <w:style w:type="paragraph" w:customStyle="1" w:styleId="7F7D4418E3F246E2AC8622B875613DA3">
    <w:name w:val="7F7D4418E3F246E2AC8622B875613DA3"/>
  </w:style>
  <w:style w:type="paragraph" w:customStyle="1" w:styleId="9B5F5F603AEB46769FC42604840392FA">
    <w:name w:val="9B5F5F603AEB46769FC42604840392FA"/>
  </w:style>
  <w:style w:type="paragraph" w:customStyle="1" w:styleId="753DACC024404D639CECAF1108A9FAB2">
    <w:name w:val="753DACC024404D639CECAF1108A9FAB2"/>
  </w:style>
  <w:style w:type="paragraph" w:customStyle="1" w:styleId="F0C4E63927804A5F9D9AB0FAB57D4F3C">
    <w:name w:val="F0C4E63927804A5F9D9AB0FAB57D4F3C"/>
  </w:style>
  <w:style w:type="character" w:styleId="PlaceholderText">
    <w:name w:val="Placeholder Text"/>
    <w:basedOn w:val="DefaultParagraphFont"/>
    <w:uiPriority w:val="99"/>
    <w:semiHidden/>
    <w:rsid w:val="00650346"/>
    <w:rPr>
      <w:color w:val="808080"/>
    </w:rPr>
  </w:style>
  <w:style w:type="paragraph" w:customStyle="1" w:styleId="88E358BAEAB14DB29BA93858DD17D711">
    <w:name w:val="88E358BAEAB14DB29BA93858DD17D711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2289F71566614900AC2B739D2195AD89">
    <w:name w:val="2289F71566614900AC2B739D2195AD89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9F24304D883549B3A7DE7A42B939C28F">
    <w:name w:val="9F24304D883549B3A7DE7A42B939C28F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450FF61203A843B8A4B80FD72EE46E29">
    <w:name w:val="450FF61203A843B8A4B80FD72EE46E29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88E358BAEAB14DB29BA93858DD17D7111">
    <w:name w:val="88E358BAEAB14DB29BA93858DD17D7111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2289F71566614900AC2B739D2195AD891">
    <w:name w:val="2289F71566614900AC2B739D2195AD891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9F24304D883549B3A7DE7A42B939C28F1">
    <w:name w:val="9F24304D883549B3A7DE7A42B939C28F1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450FF61203A843B8A4B80FD72EE46E291">
    <w:name w:val="450FF61203A843B8A4B80FD72EE46E291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88E358BAEAB14DB29BA93858DD17D7112">
    <w:name w:val="88E358BAEAB14DB29BA93858DD17D7112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2289F71566614900AC2B739D2195AD892">
    <w:name w:val="2289F71566614900AC2B739D2195AD892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9F24304D883549B3A7DE7A42B939C28F2">
    <w:name w:val="9F24304D883549B3A7DE7A42B939C28F2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450FF61203A843B8A4B80FD72EE46E292">
    <w:name w:val="450FF61203A843B8A4B80FD72EE46E292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A56F89EBBA224813A29A76B3127C23E5">
    <w:name w:val="A56F89EBBA224813A29A76B3127C23E5"/>
    <w:rsid w:val="00650346"/>
  </w:style>
  <w:style w:type="paragraph" w:customStyle="1" w:styleId="57C0D9299FC44C1C8111E3127C4ACE06">
    <w:name w:val="57C0D9299FC44C1C8111E3127C4ACE06"/>
    <w:rsid w:val="00650346"/>
  </w:style>
  <w:style w:type="paragraph" w:customStyle="1" w:styleId="37845E8C6E67447F8FA137853CABBA29">
    <w:name w:val="37845E8C6E67447F8FA137853CABBA29"/>
    <w:rsid w:val="00650346"/>
  </w:style>
  <w:style w:type="paragraph" w:customStyle="1" w:styleId="9F49424F2409454BA1031B74A92B61DA">
    <w:name w:val="9F49424F2409454BA1031B74A92B61DA"/>
    <w:rsid w:val="00650346"/>
  </w:style>
  <w:style w:type="paragraph" w:customStyle="1" w:styleId="9C876E0FDBAB4D1E90638491F066FC95">
    <w:name w:val="9C876E0FDBAB4D1E90638491F066FC95"/>
    <w:rsid w:val="00650346"/>
  </w:style>
  <w:style w:type="paragraph" w:customStyle="1" w:styleId="88E358BAEAB14DB29BA93858DD17D7113">
    <w:name w:val="88E358BAEAB14DB29BA93858DD17D7113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2289F71566614900AC2B739D2195AD893">
    <w:name w:val="2289F71566614900AC2B739D2195AD893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9F24304D883549B3A7DE7A42B939C28F3">
    <w:name w:val="9F24304D883549B3A7DE7A42B939C28F3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450FF61203A843B8A4B80FD72EE46E293">
    <w:name w:val="450FF61203A843B8A4B80FD72EE46E293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9CB2ECD57E48495D8961E97ACB311131">
    <w:name w:val="9CB2ECD57E48495D8961E97ACB311131"/>
    <w:rsid w:val="00650346"/>
    <w:pPr>
      <w:spacing w:after="120" w:line="240" w:lineRule="auto"/>
    </w:pPr>
    <w:rPr>
      <w:rFonts w:eastAsiaTheme="minorHAnsi"/>
      <w:b/>
      <w:bCs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9C876E0FDBAB4D1E90638491F066FC951">
    <w:name w:val="9C876E0FDBAB4D1E90638491F066FC951"/>
    <w:rsid w:val="00650346"/>
    <w:pPr>
      <w:spacing w:after="120" w:line="240" w:lineRule="auto"/>
    </w:pPr>
    <w:rPr>
      <w:rFonts w:eastAsiaTheme="minorHAnsi"/>
      <w:b/>
      <w:bCs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37845E8C6E67447F8FA137853CABBA291">
    <w:name w:val="37845E8C6E67447F8FA137853CABBA291"/>
    <w:rsid w:val="00650346"/>
    <w:pPr>
      <w:spacing w:after="120" w:line="240" w:lineRule="auto"/>
    </w:pPr>
    <w:rPr>
      <w:rFonts w:eastAsiaTheme="minorHAnsi"/>
      <w:b/>
      <w:bCs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7FA14819E0E04C06A7D6667BCD9FFE83">
    <w:name w:val="7FA14819E0E04C06A7D6667BCD9FFE83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22430504D9564AB8A964F4B1EE34D627">
    <w:name w:val="22430504D9564AB8A964F4B1EE34D627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D07630DBC9214FA3B25C059790B67C4F">
    <w:name w:val="D07630DBC9214FA3B25C059790B67C4F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88E358BAEAB14DB29BA93858DD17D7114">
    <w:name w:val="88E358BAEAB14DB29BA93858DD17D7114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2289F71566614900AC2B739D2195AD894">
    <w:name w:val="2289F71566614900AC2B739D2195AD894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9F24304D883549B3A7DE7A42B939C28F4">
    <w:name w:val="9F24304D883549B3A7DE7A42B939C28F4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450FF61203A843B8A4B80FD72EE46E294">
    <w:name w:val="450FF61203A843B8A4B80FD72EE46E294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9CB2ECD57E48495D8961E97ACB3111311">
    <w:name w:val="9CB2ECD57E48495D8961E97ACB3111311"/>
    <w:rsid w:val="00650346"/>
    <w:pPr>
      <w:spacing w:after="120" w:line="240" w:lineRule="auto"/>
    </w:pPr>
    <w:rPr>
      <w:rFonts w:eastAsiaTheme="minorHAnsi"/>
      <w:b/>
      <w:bCs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DD4490290C7C4C90BDC9015E75C81BDC">
    <w:name w:val="DD4490290C7C4C90BDC9015E75C81BDC"/>
    <w:rsid w:val="00650346"/>
    <w:pPr>
      <w:spacing w:after="120" w:line="240" w:lineRule="auto"/>
    </w:pPr>
    <w:rPr>
      <w:rFonts w:eastAsiaTheme="minorHAnsi"/>
      <w:b/>
      <w:bCs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065D48A4E2E648008E98416EE6BEC112">
    <w:name w:val="065D48A4E2E648008E98416EE6BEC112"/>
    <w:rsid w:val="00650346"/>
    <w:pPr>
      <w:spacing w:after="120" w:line="240" w:lineRule="auto"/>
    </w:pPr>
    <w:rPr>
      <w:rFonts w:eastAsiaTheme="minorHAnsi"/>
      <w:b/>
      <w:bCs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7FA14819E0E04C06A7D6667BCD9FFE831">
    <w:name w:val="7FA14819E0E04C06A7D6667BCD9FFE831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22430504D9564AB8A964F4B1EE34D6271">
    <w:name w:val="22430504D9564AB8A964F4B1EE34D6271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  <w:style w:type="paragraph" w:customStyle="1" w:styleId="D07630DBC9214FA3B25C059790B67C4F1">
    <w:name w:val="D07630DBC9214FA3B25C059790B67C4F1"/>
    <w:rsid w:val="00650346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eastAsia="ja-JP"/>
      <w14:ligatures w14:val="standard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Blue Business Set">
  <a:themeElements>
    <a:clrScheme name="Proposal">
      <a:dk1>
        <a:sysClr val="windowText" lastClr="000000"/>
      </a:dk1>
      <a:lt1>
        <a:sysClr val="window" lastClr="FFFFFF"/>
      </a:lt1>
      <a:dk2>
        <a:srgbClr val="2C283A"/>
      </a:dk2>
      <a:lt2>
        <a:srgbClr val="F1EAE6"/>
      </a:lt2>
      <a:accent1>
        <a:srgbClr val="5B9BD5"/>
      </a:accent1>
      <a:accent2>
        <a:srgbClr val="86BB40"/>
      </a:accent2>
      <a:accent3>
        <a:srgbClr val="F4BF2E"/>
      </a:accent3>
      <a:accent4>
        <a:srgbClr val="F3866C"/>
      </a:accent4>
      <a:accent5>
        <a:srgbClr val="92588D"/>
      </a:accent5>
      <a:accent6>
        <a:srgbClr val="F3533F"/>
      </a:accent6>
      <a:hlink>
        <a:srgbClr val="40ACD1"/>
      </a:hlink>
      <a:folHlink>
        <a:srgbClr val="92588D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BE99BB9-72CF-4543-B7E1-542DD4D310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Sales invoice (Business Blue design)</Template>
  <TotalTime>9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Soldiers’ Angels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Soldiers Angels</dc:creator>
  <cp:keywords/>
  <cp:lastModifiedBy>Microsoft account</cp:lastModifiedBy>
  <cp:revision>7</cp:revision>
  <cp:lastPrinted>2016-02-05T19:50:00Z</cp:lastPrinted>
  <dcterms:created xsi:type="dcterms:W3CDTF">2017-02-15T22:21:00Z</dcterms:created>
  <dcterms:modified xsi:type="dcterms:W3CDTF">2017-03-07T13:24:00Z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TC029278589991</vt:lpwstr>
  </property>
</Properties>
</file>